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1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400"/>
        <w:gridCol w:w="148"/>
        <w:gridCol w:w="3552"/>
      </w:tblGrid>
      <w:tr w:rsidR="00161FD6" w:rsidTr="009902A2">
        <w:trPr>
          <w:trHeight w:hRule="exact" w:val="15075"/>
          <w:jc w:val="center"/>
        </w:trPr>
        <w:tc>
          <w:tcPr>
            <w:tcW w:w="7400" w:type="dxa"/>
          </w:tcPr>
          <w:tbl>
            <w:tblPr>
              <w:tblW w:w="4986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379"/>
            </w:tblGrid>
            <w:tr w:rsidR="00161FD6" w:rsidTr="00245F84">
              <w:trPr>
                <w:cantSplit/>
                <w:trHeight w:hRule="exact" w:val="7537"/>
              </w:trPr>
              <w:tc>
                <w:tcPr>
                  <w:tcW w:w="7380" w:type="dxa"/>
                </w:tcPr>
                <w:p w:rsidR="00161FD6" w:rsidRDefault="00956FB4"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58240" behindDoc="1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866775</wp:posOffset>
                        </wp:positionV>
                        <wp:extent cx="4685665" cy="3514090"/>
                        <wp:effectExtent l="0" t="0" r="635" b="0"/>
                        <wp:wrapTight wrapText="bothSides">
                          <wp:wrapPolygon edited="0">
                            <wp:start x="0" y="0"/>
                            <wp:lineTo x="0" y="21428"/>
                            <wp:lineTo x="21515" y="21428"/>
                            <wp:lineTo x="21515" y="0"/>
                            <wp:lineTo x="0" y="0"/>
                          </wp:wrapPolygon>
                        </wp:wrapTight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DSCN0033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5665" cy="3514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161FD6" w:rsidTr="00245F84">
              <w:trPr>
                <w:trHeight w:hRule="exact" w:val="6030"/>
              </w:trPr>
              <w:tc>
                <w:tcPr>
                  <w:tcW w:w="7380" w:type="dxa"/>
                </w:tcPr>
                <w:p w:rsidR="00161FD6" w:rsidRDefault="00245F84">
                  <w:pPr>
                    <w:pStyle w:val="Subtitle"/>
                  </w:pPr>
                  <w:r>
                    <w:t xml:space="preserve"> </w:t>
                  </w:r>
                  <w:r w:rsidR="009902A2">
                    <w:t>eagle tech</w:t>
                  </w:r>
                </w:p>
                <w:p w:rsidR="00956FB4" w:rsidRPr="00956FB4" w:rsidRDefault="00956FB4" w:rsidP="00956FB4">
                  <w:pPr>
                    <w:pStyle w:val="Title"/>
                    <w:rPr>
                      <w:sz w:val="40"/>
                      <w:szCs w:val="40"/>
                    </w:rPr>
                  </w:pPr>
                  <w:r w:rsidRPr="00956FB4">
                    <w:rPr>
                      <w:sz w:val="40"/>
                      <w:szCs w:val="40"/>
                    </w:rPr>
                    <w:t>Clark-</w:t>
                  </w:r>
                  <w:r w:rsidR="009902A2" w:rsidRPr="00956FB4">
                    <w:rPr>
                      <w:sz w:val="40"/>
                      <w:szCs w:val="40"/>
                    </w:rPr>
                    <w:t>Shaw</w:t>
                  </w:r>
                  <w:r w:rsidRPr="00956FB4">
                    <w:rPr>
                      <w:sz w:val="40"/>
                      <w:szCs w:val="40"/>
                    </w:rPr>
                    <w:t xml:space="preserve"> Magnet School</w:t>
                  </w:r>
                  <w:r>
                    <w:rPr>
                      <w:sz w:val="40"/>
                      <w:szCs w:val="40"/>
                    </w:rPr>
                    <w:t xml:space="preserve"> Mobile, ALabama</w:t>
                  </w:r>
                </w:p>
                <w:p w:rsidR="00161FD6" w:rsidRDefault="0079497B" w:rsidP="00956FB4">
                  <w:pPr>
                    <w:pStyle w:val="Heading1"/>
                  </w:pPr>
                  <w:r>
                    <w:t xml:space="preserve">  Mrs. Ashley Daigle and Mrs. Nicole MacDougall</w:t>
                  </w:r>
                  <w:r w:rsidR="00AF5183">
                    <w:t xml:space="preserve"> </w:t>
                  </w:r>
                </w:p>
                <w:p w:rsidR="00956FB4" w:rsidRDefault="00956FB4" w:rsidP="00956FB4">
                  <w:pPr>
                    <w:jc w:val="center"/>
                  </w:pPr>
                  <w:hyperlink r:id="rId9" w:history="1">
                    <w:r w:rsidRPr="00516459">
                      <w:rPr>
                        <w:rStyle w:val="Hyperlink"/>
                      </w:rPr>
                      <w:t>adaigle@mcpss.com</w:t>
                    </w:r>
                  </w:hyperlink>
                  <w:r>
                    <w:t xml:space="preserve"> or </w:t>
                  </w:r>
                  <w:hyperlink r:id="rId10" w:history="1">
                    <w:r w:rsidRPr="00516459">
                      <w:rPr>
                        <w:rStyle w:val="Hyperlink"/>
                      </w:rPr>
                      <w:t>nmacdougall@mcpss.com</w:t>
                    </w:r>
                  </w:hyperlink>
                </w:p>
                <w:p w:rsidR="00956FB4" w:rsidRPr="00956FB4" w:rsidRDefault="00956FB4" w:rsidP="00956FB4">
                  <w:pPr>
                    <w:pStyle w:val="ListParagraph"/>
                    <w:numPr>
                      <w:ilvl w:val="0"/>
                      <w:numId w:val="1"/>
                    </w:numPr>
                  </w:pPr>
                  <w:r w:rsidRPr="00956FB4">
                    <w:t>Purchased VEX Robots and Playing Field for programming and Spring competition</w:t>
                  </w:r>
                </w:p>
                <w:p w:rsidR="00956FB4" w:rsidRPr="00956FB4" w:rsidRDefault="00956FB4" w:rsidP="00956FB4">
                  <w:pPr>
                    <w:pStyle w:val="ListParagraph"/>
                    <w:numPr>
                      <w:ilvl w:val="0"/>
                      <w:numId w:val="1"/>
                    </w:numPr>
                  </w:pPr>
                  <w:r w:rsidRPr="00956FB4">
                    <w:t xml:space="preserve">Attended </w:t>
                  </w:r>
                  <w:r>
                    <w:t xml:space="preserve">five-day </w:t>
                  </w:r>
                  <w:proofErr w:type="spellStart"/>
                  <w:r w:rsidRPr="00956FB4">
                    <w:t>RobotC</w:t>
                  </w:r>
                  <w:proofErr w:type="spellEnd"/>
                  <w:r w:rsidRPr="00956FB4">
                    <w:t xml:space="preserve"> training at Carnegie Mellon University in Pittsburgh, PA</w:t>
                  </w:r>
                </w:p>
                <w:p w:rsidR="00956FB4" w:rsidRPr="00956FB4" w:rsidRDefault="00956FB4" w:rsidP="00956FB4">
                  <w:pPr>
                    <w:pStyle w:val="ListParagraph"/>
                    <w:numPr>
                      <w:ilvl w:val="0"/>
                      <w:numId w:val="1"/>
                    </w:numPr>
                  </w:pPr>
                  <w:r w:rsidRPr="00956FB4">
                    <w:t>Purchased supplies to build practice field and equipment to design robots</w:t>
                  </w:r>
                </w:p>
                <w:p w:rsidR="00956FB4" w:rsidRDefault="00956FB4" w:rsidP="00956FB4"/>
              </w:tc>
            </w:tr>
            <w:tr w:rsidR="00161FD6" w:rsidTr="00245F84">
              <w:trPr>
                <w:trHeight w:hRule="exact" w:val="1507"/>
              </w:trPr>
              <w:tc>
                <w:tcPr>
                  <w:tcW w:w="7380" w:type="dxa"/>
                  <w:vAlign w:val="bottom"/>
                </w:tcPr>
                <w:p w:rsidR="00161FD6" w:rsidRDefault="00161FD6"/>
              </w:tc>
            </w:tr>
            <w:tr w:rsidR="009902A2" w:rsidTr="00245F84">
              <w:trPr>
                <w:trHeight w:hRule="exact" w:val="1507"/>
              </w:trPr>
              <w:tc>
                <w:tcPr>
                  <w:tcW w:w="7380" w:type="dxa"/>
                  <w:vAlign w:val="bottom"/>
                </w:tcPr>
                <w:p w:rsidR="009902A2" w:rsidRPr="009902A2" w:rsidRDefault="009902A2">
                  <w:pPr>
                    <w:rPr>
                      <w:noProof/>
                      <w:lang w:eastAsia="en-US"/>
                    </w:rPr>
                  </w:pPr>
                </w:p>
              </w:tc>
            </w:tr>
          </w:tbl>
          <w:p w:rsidR="00161FD6" w:rsidRDefault="00161FD6"/>
        </w:tc>
        <w:tc>
          <w:tcPr>
            <w:tcW w:w="148" w:type="dxa"/>
          </w:tcPr>
          <w:p w:rsidR="00161FD6" w:rsidRDefault="00161FD6"/>
        </w:tc>
        <w:tc>
          <w:tcPr>
            <w:tcW w:w="3552" w:type="dxa"/>
          </w:tcPr>
          <w:p w:rsidR="00AF5183" w:rsidRPr="00AF5183" w:rsidRDefault="0079497B" w:rsidP="00AF5183">
            <w:pPr>
              <w:jc w:val="center"/>
              <w:rPr>
                <w:sz w:val="52"/>
                <w:szCs w:val="52"/>
                <w:u w:val="single"/>
              </w:rPr>
            </w:pPr>
            <w:r>
              <w:rPr>
                <w:sz w:val="52"/>
                <w:szCs w:val="52"/>
                <w:u w:val="single"/>
              </w:rPr>
              <w:t>Project Goals</w:t>
            </w:r>
          </w:p>
          <w:tbl>
            <w:tblPr>
              <w:tblW w:w="3642" w:type="dxa"/>
              <w:tblInd w:w="8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642"/>
            </w:tblGrid>
            <w:tr w:rsidR="00161FD6" w:rsidTr="0079497B">
              <w:trPr>
                <w:trHeight w:hRule="exact" w:val="12698"/>
              </w:trPr>
              <w:tc>
                <w:tcPr>
                  <w:tcW w:w="3642" w:type="dxa"/>
                  <w:shd w:val="clear" w:color="auto" w:fill="63A537" w:themeFill="accent2"/>
                  <w:vAlign w:val="center"/>
                </w:tcPr>
                <w:p w:rsidR="00956FB4" w:rsidRDefault="0079497B" w:rsidP="0079497B">
                  <w:pPr>
                    <w:pStyle w:val="Heading2"/>
                    <w:jc w:val="left"/>
                  </w:pPr>
                  <w:r>
                    <w:t xml:space="preserve">VEX Robotics Training at Carnegie Mellon University </w:t>
                  </w:r>
                </w:p>
                <w:p w:rsidR="00161FD6" w:rsidRDefault="0079497B" w:rsidP="0079497B">
                  <w:pPr>
                    <w:pStyle w:val="Heading2"/>
                    <w:jc w:val="left"/>
                  </w:pPr>
                  <w:r>
                    <w:t xml:space="preserve">August </w:t>
                  </w:r>
                </w:p>
                <w:p w:rsidR="0079497B" w:rsidRPr="0079497B" w:rsidRDefault="0079497B" w:rsidP="0079497B">
                  <w:pPr>
                    <w:pStyle w:val="Line"/>
                    <w:jc w:val="left"/>
                  </w:pPr>
                </w:p>
                <w:p w:rsidR="00161FD6" w:rsidRDefault="0079497B" w:rsidP="0079497B">
                  <w:pPr>
                    <w:pStyle w:val="Line"/>
                    <w:jc w:val="left"/>
                  </w:pPr>
                  <w:proofErr w:type="spellStart"/>
                  <w:r>
                    <w:t>Pr</w:t>
                  </w:r>
                  <w:r w:rsidR="005333E1">
                    <w:t>vgGFfkiSgfsdfjklfkl</w:t>
                  </w:r>
                  <w:proofErr w:type="spellEnd"/>
                </w:p>
                <w:p w:rsidR="00161FD6" w:rsidRDefault="0079497B" w:rsidP="0079497B">
                  <w:pPr>
                    <w:pStyle w:val="Heading2"/>
                    <w:jc w:val="left"/>
                  </w:pPr>
                  <w:r>
                    <w:t xml:space="preserve">Preparation for Jubilee </w:t>
                  </w:r>
                  <w:r w:rsidR="005333E1">
                    <w:t>BE</w:t>
                  </w:r>
                  <w:r>
                    <w:t>ST Robotics Competition—November 1, 2014</w:t>
                  </w:r>
                </w:p>
                <w:p w:rsidR="00161FD6" w:rsidRDefault="00161FD6">
                  <w:pPr>
                    <w:pStyle w:val="Line"/>
                  </w:pPr>
                </w:p>
                <w:p w:rsidR="00956FB4" w:rsidRDefault="0079497B" w:rsidP="0079497B">
                  <w:pPr>
                    <w:pStyle w:val="Heading2"/>
                    <w:jc w:val="left"/>
                  </w:pPr>
                  <w:r>
                    <w:t xml:space="preserve">Programming Training </w:t>
                  </w:r>
                  <w:r w:rsidR="00956FB4">
                    <w:t xml:space="preserve">and Robot Design </w:t>
                  </w:r>
                </w:p>
                <w:p w:rsidR="00161FD6" w:rsidRDefault="0079497B" w:rsidP="0079497B">
                  <w:pPr>
                    <w:pStyle w:val="Heading2"/>
                    <w:jc w:val="left"/>
                  </w:pPr>
                  <w:proofErr w:type="gramStart"/>
                  <w:r>
                    <w:t>in</w:t>
                  </w:r>
                  <w:proofErr w:type="gramEnd"/>
                  <w:r>
                    <w:t xml:space="preserve"> Robotics Elective</w:t>
                  </w:r>
                  <w:r w:rsidR="005333E1">
                    <w:t xml:space="preserve"> </w:t>
                  </w:r>
                  <w:r>
                    <w:t>November-May</w:t>
                  </w:r>
                </w:p>
                <w:p w:rsidR="00161FD6" w:rsidRDefault="00161FD6">
                  <w:pPr>
                    <w:pStyle w:val="Line"/>
                  </w:pPr>
                </w:p>
                <w:p w:rsidR="00956FB4" w:rsidRDefault="0079497B" w:rsidP="00956FB4">
                  <w:pPr>
                    <w:pStyle w:val="Heading2"/>
                    <w:jc w:val="left"/>
                  </w:pPr>
                  <w:r>
                    <w:t>Local VEX Robotics Competition at Clark-Shaw</w:t>
                  </w:r>
                  <w:r w:rsidR="00956FB4">
                    <w:t xml:space="preserve"> </w:t>
                  </w:r>
                </w:p>
                <w:p w:rsidR="00161FD6" w:rsidRDefault="00956FB4" w:rsidP="00956FB4">
                  <w:pPr>
                    <w:pStyle w:val="Heading2"/>
                    <w:jc w:val="left"/>
                  </w:pPr>
                  <w:r>
                    <w:t>Spring 2015</w:t>
                  </w:r>
                  <w:r w:rsidR="0079497B">
                    <w:t xml:space="preserve"> </w:t>
                  </w:r>
                </w:p>
                <w:p w:rsidR="0079497B" w:rsidRPr="0079497B" w:rsidRDefault="0079497B" w:rsidP="0079497B">
                  <w:pPr>
                    <w:pStyle w:val="Line"/>
                  </w:pPr>
                  <w:r>
                    <w:t>S</w:t>
                  </w:r>
                </w:p>
                <w:p w:rsidR="0079497B" w:rsidRPr="0079497B" w:rsidRDefault="0079497B" w:rsidP="0079497B">
                  <w:pPr>
                    <w:pStyle w:val="Line"/>
                    <w:jc w:val="left"/>
                  </w:pPr>
                </w:p>
                <w:p w:rsidR="0079497B" w:rsidRPr="0079497B" w:rsidRDefault="0079497B" w:rsidP="0079497B">
                  <w:pPr>
                    <w:pStyle w:val="Line"/>
                    <w:jc w:val="left"/>
                  </w:pPr>
                </w:p>
              </w:tc>
            </w:tr>
            <w:tr w:rsidR="00161FD6" w:rsidTr="0079497B">
              <w:trPr>
                <w:trHeight w:hRule="exact" w:val="168"/>
              </w:trPr>
              <w:tc>
                <w:tcPr>
                  <w:tcW w:w="3642" w:type="dxa"/>
                </w:tcPr>
                <w:p w:rsidR="00161FD6" w:rsidRDefault="00161FD6"/>
              </w:tc>
            </w:tr>
          </w:tbl>
          <w:p w:rsidR="00161FD6" w:rsidRDefault="00161FD6"/>
        </w:tc>
      </w:tr>
    </w:tbl>
    <w:p w:rsidR="00161FD6" w:rsidRPr="00956FB4" w:rsidRDefault="00161FD6" w:rsidP="00956FB4">
      <w:bookmarkStart w:id="0" w:name="_GoBack"/>
      <w:bookmarkEnd w:id="0"/>
    </w:p>
    <w:sectPr w:rsidR="00161FD6" w:rsidRPr="00956FB4" w:rsidSect="00956FB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18C1" w:rsidRDefault="00F718C1" w:rsidP="00956FB4">
      <w:pPr>
        <w:spacing w:after="0" w:line="240" w:lineRule="auto"/>
      </w:pPr>
      <w:r>
        <w:separator/>
      </w:r>
    </w:p>
  </w:endnote>
  <w:endnote w:type="continuationSeparator" w:id="0">
    <w:p w:rsidR="00F718C1" w:rsidRDefault="00F718C1" w:rsidP="00956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18C1" w:rsidRDefault="00F718C1" w:rsidP="00956FB4">
      <w:pPr>
        <w:spacing w:after="0" w:line="240" w:lineRule="auto"/>
      </w:pPr>
      <w:r>
        <w:separator/>
      </w:r>
    </w:p>
  </w:footnote>
  <w:footnote w:type="continuationSeparator" w:id="0">
    <w:p w:rsidR="00F718C1" w:rsidRDefault="00F718C1" w:rsidP="00956F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1D360F"/>
    <w:multiLevelType w:val="hybridMultilevel"/>
    <w:tmpl w:val="51906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2A2"/>
    <w:rsid w:val="00161FD6"/>
    <w:rsid w:val="00245F84"/>
    <w:rsid w:val="00494EAA"/>
    <w:rsid w:val="005333E1"/>
    <w:rsid w:val="006976DF"/>
    <w:rsid w:val="0079497B"/>
    <w:rsid w:val="007D3CBC"/>
    <w:rsid w:val="007D7CAC"/>
    <w:rsid w:val="00956FB4"/>
    <w:rsid w:val="009902A2"/>
    <w:rsid w:val="009E1E9B"/>
    <w:rsid w:val="00A16CD6"/>
    <w:rsid w:val="00AF5183"/>
    <w:rsid w:val="00D57163"/>
    <w:rsid w:val="00E634F0"/>
    <w:rsid w:val="00F6612A"/>
    <w:rsid w:val="00F7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59E52F-FB47-4355-BA0E-74E52451D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55F51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99CB38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99CB38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99CB38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99CB38" w:themeColor="accent1"/>
    </w:rPr>
  </w:style>
  <w:style w:type="character" w:styleId="Hyperlink">
    <w:name w:val="Hyperlink"/>
    <w:basedOn w:val="DefaultParagraphFont"/>
    <w:uiPriority w:val="99"/>
    <w:unhideWhenUsed/>
    <w:rsid w:val="00956FB4"/>
    <w:rPr>
      <w:color w:val="EE7B08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956FB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6F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FB4"/>
  </w:style>
  <w:style w:type="paragraph" w:styleId="Footer">
    <w:name w:val="footer"/>
    <w:basedOn w:val="Normal"/>
    <w:link w:val="FooterChar"/>
    <w:uiPriority w:val="99"/>
    <w:unhideWhenUsed/>
    <w:rsid w:val="00956F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F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nmacdougall@mcpss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aigle@mcpss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majumder8516.MCPS\AppData\Roaming\Microsoft\Templates\Event%20flyer.dotx" TargetMode="Externa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flyer.dotx</Template>
  <TotalTime>36</TotalTime>
  <Pages>2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Daigle, Ashley J/Clark</cp:lastModifiedBy>
  <cp:revision>1</cp:revision>
  <cp:lastPrinted>2014-10-04T14:12:00Z</cp:lastPrinted>
  <dcterms:created xsi:type="dcterms:W3CDTF">2014-10-16T16:46:00Z</dcterms:created>
  <dcterms:modified xsi:type="dcterms:W3CDTF">2014-10-16T22:19:00Z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